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F07D9" w14:textId="77777777" w:rsidR="008F252B" w:rsidRPr="00FD6F9F" w:rsidRDefault="008F252B" w:rsidP="008F252B">
      <w:pPr>
        <w:pStyle w:val="a3"/>
      </w:pPr>
      <w:r w:rsidRPr="00FD6F9F">
        <w:rPr>
          <w:rFonts w:hint="eastAsia"/>
        </w:rPr>
        <w:t>2</w:t>
      </w:r>
      <w:r w:rsidRPr="00FD6F9F">
        <w:t>024</w:t>
      </w:r>
      <w:r w:rsidRPr="00FD6F9F">
        <w:rPr>
          <w:rFonts w:hint="eastAsia"/>
        </w:rPr>
        <w:t>年江苏省大学生计算机设计大赛缴费系统使用手册</w:t>
      </w:r>
    </w:p>
    <w:p w14:paraId="2E3E02D3" w14:textId="24BB5B95" w:rsidR="00B02BC2" w:rsidRDefault="00B4339E" w:rsidP="0052120A">
      <w:pPr>
        <w:pStyle w:val="a4"/>
        <w:ind w:firstLine="420"/>
      </w:pPr>
      <w:r>
        <w:rPr>
          <w:rFonts w:hint="eastAsia"/>
        </w:rPr>
        <w:t>本次大赛交费</w:t>
      </w:r>
      <w:r w:rsidR="004D122B">
        <w:rPr>
          <w:rFonts w:hint="eastAsia"/>
        </w:rPr>
        <w:t>系统</w:t>
      </w:r>
      <w:r w:rsidR="007743D4">
        <w:rPr>
          <w:rFonts w:hint="eastAsia"/>
        </w:rPr>
        <w:t>支持</w:t>
      </w:r>
      <w:r w:rsidR="004D122B" w:rsidRPr="007743D4">
        <w:rPr>
          <w:rFonts w:hint="eastAsia"/>
          <w:b/>
        </w:rPr>
        <w:t>微信、支付宝、</w:t>
      </w:r>
      <w:r w:rsidR="00C8493B" w:rsidRPr="007743D4">
        <w:rPr>
          <w:rFonts w:hint="eastAsia"/>
          <w:b/>
        </w:rPr>
        <w:t>线下</w:t>
      </w:r>
      <w:r w:rsidR="003254D6" w:rsidRPr="007743D4">
        <w:rPr>
          <w:rFonts w:hint="eastAsia"/>
          <w:b/>
        </w:rPr>
        <w:t>转账</w:t>
      </w:r>
      <w:r w:rsidR="004D122B" w:rsidRPr="007743D4">
        <w:rPr>
          <w:rFonts w:hint="eastAsia"/>
          <w:b/>
        </w:rPr>
        <w:t>三种方式</w:t>
      </w:r>
      <w:r w:rsidR="00A55FA3">
        <w:rPr>
          <w:rFonts w:hint="eastAsia"/>
        </w:rPr>
        <w:t>。</w:t>
      </w:r>
      <w:r w:rsidR="00952717">
        <w:rPr>
          <w:rFonts w:hint="eastAsia"/>
        </w:rPr>
        <w:t>如果选择</w:t>
      </w:r>
      <w:r w:rsidR="0068297D" w:rsidRPr="0068297D">
        <w:rPr>
          <w:rFonts w:hint="eastAsia"/>
        </w:rPr>
        <w:t>线下转账</w:t>
      </w:r>
      <w:r w:rsidR="00550B07">
        <w:rPr>
          <w:rFonts w:hint="eastAsia"/>
        </w:rPr>
        <w:t>，</w:t>
      </w:r>
      <w:r w:rsidR="00F61B0E">
        <w:rPr>
          <w:rFonts w:hint="eastAsia"/>
        </w:rPr>
        <w:t>请先进行银行转账</w:t>
      </w:r>
      <w:r w:rsidR="00550B07">
        <w:rPr>
          <w:rFonts w:hint="eastAsia"/>
        </w:rPr>
        <w:t>至江苏省计算机学会账户</w:t>
      </w:r>
      <w:r w:rsidR="0068297D">
        <w:rPr>
          <w:rFonts w:hint="eastAsia"/>
        </w:rPr>
        <w:t>，转账时</w:t>
      </w:r>
      <w:r w:rsidR="006A0E20">
        <w:rPr>
          <w:rFonts w:hint="eastAsia"/>
        </w:rPr>
        <w:t>请备注学校名</w:t>
      </w:r>
      <w:r w:rsidR="009B1613">
        <w:rPr>
          <w:rFonts w:hint="eastAsia"/>
        </w:rPr>
        <w:t>称</w:t>
      </w:r>
      <w:r w:rsidR="009B1613">
        <w:rPr>
          <w:rFonts w:hint="eastAsia"/>
        </w:rPr>
        <w:t>+</w:t>
      </w:r>
      <w:r w:rsidR="009B1613">
        <w:rPr>
          <w:rFonts w:hint="eastAsia"/>
        </w:rPr>
        <w:t>联系人</w:t>
      </w:r>
      <w:r w:rsidR="0052120A">
        <w:rPr>
          <w:rFonts w:hint="eastAsia"/>
        </w:rPr>
        <w:t>姓名</w:t>
      </w:r>
      <w:r w:rsidR="00550B07">
        <w:rPr>
          <w:rFonts w:hint="eastAsia"/>
        </w:rPr>
        <w:t>，</w:t>
      </w:r>
      <w:r w:rsidR="00BD0983">
        <w:rPr>
          <w:rFonts w:hint="eastAsia"/>
        </w:rPr>
        <w:t>并</w:t>
      </w:r>
      <w:r w:rsidR="003254D6">
        <w:rPr>
          <w:rFonts w:hint="eastAsia"/>
        </w:rPr>
        <w:t>保存汇款截图，</w:t>
      </w:r>
      <w:r w:rsidR="00F61B0E">
        <w:rPr>
          <w:rFonts w:hint="eastAsia"/>
        </w:rPr>
        <w:t>再进</w:t>
      </w:r>
      <w:r w:rsidR="003254D6">
        <w:rPr>
          <w:rFonts w:hint="eastAsia"/>
        </w:rPr>
        <w:t>入报名缴费</w:t>
      </w:r>
      <w:r w:rsidR="0068297D">
        <w:rPr>
          <w:rFonts w:hint="eastAsia"/>
        </w:rPr>
        <w:t>系统。</w:t>
      </w:r>
    </w:p>
    <w:p w14:paraId="47DCF77B" w14:textId="5998DE21" w:rsidR="005142D3" w:rsidRPr="007743D4" w:rsidRDefault="005142D3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银行汇款账户信息：</w:t>
      </w:r>
    </w:p>
    <w:p w14:paraId="5B4B0170" w14:textId="679E883A" w:rsidR="00CC414C" w:rsidRPr="007743D4" w:rsidRDefault="00796E76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单位</w:t>
      </w:r>
      <w:r w:rsidR="00A27AC4" w:rsidRPr="007743D4">
        <w:rPr>
          <w:rFonts w:hint="eastAsia"/>
          <w:b/>
        </w:rPr>
        <w:t>名称</w:t>
      </w:r>
      <w:r w:rsidR="00CC414C" w:rsidRPr="007743D4">
        <w:rPr>
          <w:rFonts w:hint="eastAsia"/>
          <w:b/>
        </w:rPr>
        <w:t>：江苏省计算机学会</w:t>
      </w:r>
    </w:p>
    <w:p w14:paraId="67831E8B" w14:textId="2D894810" w:rsidR="00CC414C" w:rsidRPr="007743D4" w:rsidRDefault="00CC414C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开户行：中国工商银行南京大方巷支行</w:t>
      </w:r>
    </w:p>
    <w:p w14:paraId="28A2990D" w14:textId="3F1BEE14" w:rsidR="00B02BC2" w:rsidRPr="007743D4" w:rsidRDefault="00796E76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账号</w:t>
      </w:r>
      <w:r w:rsidR="00CC414C" w:rsidRPr="007743D4">
        <w:rPr>
          <w:rFonts w:hint="eastAsia"/>
          <w:b/>
        </w:rPr>
        <w:t>：</w:t>
      </w:r>
      <w:r w:rsidR="00CC414C" w:rsidRPr="007743D4">
        <w:rPr>
          <w:b/>
        </w:rPr>
        <w:t>4301011109002000471</w:t>
      </w:r>
    </w:p>
    <w:p w14:paraId="6AA92F95" w14:textId="1A056B1D" w:rsidR="005142D3" w:rsidRDefault="005142D3" w:rsidP="008E60E6">
      <w:pPr>
        <w:pStyle w:val="a6"/>
      </w:pPr>
    </w:p>
    <w:p w14:paraId="715CCF4B" w14:textId="71DFA80E" w:rsidR="008F252B" w:rsidRPr="00FD6F9F" w:rsidRDefault="008F252B" w:rsidP="008E60E6">
      <w:pPr>
        <w:pStyle w:val="a6"/>
      </w:pPr>
      <w:r w:rsidRPr="00FD6F9F">
        <w:rPr>
          <w:rFonts w:hint="eastAsia"/>
        </w:rPr>
        <w:t>一、</w:t>
      </w:r>
      <w:r w:rsidRPr="00FD6F9F">
        <w:t xml:space="preserve"> </w:t>
      </w:r>
      <w:r w:rsidRPr="00FD6F9F">
        <w:rPr>
          <w:rFonts w:hint="eastAsia"/>
        </w:rPr>
        <w:t>扫描二维码或者点击链接进入报名缴费系统</w:t>
      </w:r>
    </w:p>
    <w:p w14:paraId="10896AAF" w14:textId="77777777" w:rsidR="008F252B" w:rsidRPr="0055078F" w:rsidRDefault="00113062" w:rsidP="008F252B">
      <w:pPr>
        <w:pStyle w:val="a4"/>
        <w:ind w:firstLine="420"/>
        <w:rPr>
          <w:shd w:val="clear" w:color="auto" w:fill="FFFFFF"/>
        </w:rPr>
      </w:pPr>
      <w:hyperlink r:id="rId9" w:history="1">
        <w:r w:rsidR="008F252B" w:rsidRPr="00A04902">
          <w:rPr>
            <w:rStyle w:val="aa"/>
            <w:rFonts w:ascii="Microsoft YaHei UI" w:eastAsia="Microsoft YaHei UI" w:hAnsi="Microsoft YaHei UI" w:hint="eastAsia"/>
            <w:spacing w:val="8"/>
            <w:shd w:val="clear" w:color="auto" w:fill="FFFFFF"/>
          </w:rPr>
          <w:t>https://metting-h5.jscs.org.cn/single?meeting_id=601119404327985152</w:t>
        </w:r>
      </w:hyperlink>
    </w:p>
    <w:p w14:paraId="3B777465" w14:textId="06F14C4D" w:rsidR="008F252B" w:rsidRDefault="008F252B" w:rsidP="008F252B">
      <w:pPr>
        <w:pStyle w:val="a5"/>
      </w:pPr>
      <w:r>
        <w:drawing>
          <wp:inline distT="0" distB="0" distL="0" distR="0" wp14:anchorId="108B7D91" wp14:editId="525CE89C">
            <wp:extent cx="1440000" cy="1315385"/>
            <wp:effectExtent l="0" t="0" r="825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52B">
        <w:t xml:space="preserve"> </w:t>
      </w:r>
      <w:r w:rsidRPr="008F252B">
        <w:rPr>
          <w:b/>
        </w:rPr>
        <w:t xml:space="preserve"> </w:t>
      </w:r>
      <w:r>
        <w:t xml:space="preserve">                                      </w:t>
      </w:r>
    </w:p>
    <w:p w14:paraId="7A17FA03" w14:textId="1E298F9E" w:rsidR="008F252B" w:rsidRDefault="008F252B" w:rsidP="008E60E6">
      <w:pPr>
        <w:pStyle w:val="a6"/>
      </w:pPr>
      <w:r w:rsidRPr="004938DA">
        <w:rPr>
          <w:rFonts w:hint="eastAsia"/>
        </w:rPr>
        <w:t>二、</w:t>
      </w:r>
      <w:r>
        <w:rPr>
          <w:rFonts w:hint="eastAsia"/>
        </w:rPr>
        <w:t>点击</w:t>
      </w:r>
      <w:r w:rsidRPr="004938DA">
        <w:rPr>
          <w:rFonts w:hint="eastAsia"/>
        </w:rPr>
        <w:t>注册账号</w:t>
      </w:r>
      <w:r>
        <w:rPr>
          <w:rFonts w:hint="eastAsia"/>
        </w:rPr>
        <w:t>，根据要求填写注册信息（注：需填写实际姓名及常用手机号作为登陆账号）</w:t>
      </w:r>
      <w:r w:rsidRPr="004938DA">
        <w:rPr>
          <w:rFonts w:hint="eastAsia"/>
        </w:rPr>
        <w:t>；</w:t>
      </w:r>
    </w:p>
    <w:p w14:paraId="04DF5196" w14:textId="1537C025" w:rsidR="008F252B" w:rsidRDefault="008F252B" w:rsidP="008F252B">
      <w:pPr>
        <w:pStyle w:val="a5"/>
      </w:pPr>
      <w:r w:rsidRPr="00F20F0C">
        <w:drawing>
          <wp:inline distT="0" distB="0" distL="0" distR="0" wp14:anchorId="78CA78C5" wp14:editId="0A88286A">
            <wp:extent cx="2545508" cy="1314000"/>
            <wp:effectExtent l="0" t="0" r="7620" b="635"/>
            <wp:docPr id="1" name="图片 1" descr="C:\Users\Dell\Documents\WeChat Files\wxid_1o1z30jb4zw822\FileStorage\Temp\171092506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1o1z30jb4zw822\FileStorage\Temp\171092506126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8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F0C">
        <w:rPr>
          <w:b/>
        </w:rPr>
        <w:drawing>
          <wp:inline distT="0" distB="0" distL="0" distR="0" wp14:anchorId="16D2F973" wp14:editId="36B8787C">
            <wp:extent cx="1168595" cy="1314000"/>
            <wp:effectExtent l="0" t="0" r="0" b="635"/>
            <wp:docPr id="2" name="图片 2" descr="C:\Users\Dell\Documents\WeChat Files\wxid_1o1z30jb4zw822\FileStorage\Temp\1710925246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1o1z30jb4zw822\FileStorage\Temp\171092524608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95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75EF" w14:textId="77777777" w:rsidR="008F252B" w:rsidRPr="004938DA" w:rsidRDefault="008F252B" w:rsidP="008E60E6">
      <w:pPr>
        <w:pStyle w:val="a6"/>
      </w:pPr>
      <w:r>
        <w:rPr>
          <w:rFonts w:hint="eastAsia"/>
        </w:rPr>
        <w:t>三、注册</w:t>
      </w:r>
      <w:r w:rsidRPr="004938DA">
        <w:rPr>
          <w:rFonts w:hint="eastAsia"/>
        </w:rPr>
        <w:t>成功后</w:t>
      </w:r>
      <w:r>
        <w:rPr>
          <w:rFonts w:hint="eastAsia"/>
        </w:rPr>
        <w:t>选择账号</w:t>
      </w:r>
      <w:r w:rsidRPr="004938DA">
        <w:rPr>
          <w:rFonts w:hint="eastAsia"/>
        </w:rPr>
        <w:t>登录</w:t>
      </w:r>
      <w:r>
        <w:rPr>
          <w:rFonts w:hint="eastAsia"/>
        </w:rPr>
        <w:t>即可，登录后</w:t>
      </w:r>
      <w:r w:rsidRPr="004938DA">
        <w:rPr>
          <w:rFonts w:hint="eastAsia"/>
        </w:rPr>
        <w:t>点击“报名参会”</w:t>
      </w:r>
    </w:p>
    <w:p w14:paraId="3B8C22F9" w14:textId="77777777" w:rsidR="008F252B" w:rsidRDefault="008F252B" w:rsidP="008F252B">
      <w:pPr>
        <w:pStyle w:val="a5"/>
      </w:pPr>
      <w:r>
        <w:drawing>
          <wp:inline distT="0" distB="0" distL="0" distR="0" wp14:anchorId="53E4AD4F" wp14:editId="015D0290">
            <wp:extent cx="4456761" cy="1440000"/>
            <wp:effectExtent l="0" t="0" r="1270" b="8255"/>
            <wp:docPr id="6" name="图片 6" descr="C:\Users\Dell\Documents\WeChat Files\wxid_1o1z30jb4zw822\FileStorage\Temp\1710898618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1o1z30jb4zw822\FileStorage\Temp\17108986188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5C0A" w14:textId="77777777" w:rsidR="008F252B" w:rsidRPr="004938DA" w:rsidRDefault="008F252B" w:rsidP="008E60E6">
      <w:pPr>
        <w:pStyle w:val="a6"/>
      </w:pPr>
      <w:r>
        <w:rPr>
          <w:rFonts w:hint="eastAsia"/>
        </w:rPr>
        <w:t>四</w:t>
      </w:r>
      <w:r w:rsidRPr="004938DA">
        <w:rPr>
          <w:rFonts w:hint="eastAsia"/>
        </w:rPr>
        <w:t>、</w:t>
      </w:r>
      <w:r w:rsidRPr="004938DA">
        <w:t xml:space="preserve"> </w:t>
      </w:r>
      <w:r w:rsidRPr="004938DA">
        <w:rPr>
          <w:rFonts w:hint="eastAsia"/>
        </w:rPr>
        <w:t>按作品数量选择相应作品数量的门票类型</w:t>
      </w:r>
    </w:p>
    <w:p w14:paraId="78908E65" w14:textId="2CD0DF8E" w:rsidR="008F252B" w:rsidRDefault="008F252B" w:rsidP="008F252B">
      <w:pPr>
        <w:pStyle w:val="a4"/>
        <w:ind w:firstLine="420"/>
      </w:pPr>
      <w:r>
        <w:rPr>
          <w:rFonts w:hint="eastAsia"/>
        </w:rPr>
        <w:t>1.</w:t>
      </w:r>
      <w:r>
        <w:rPr>
          <w:rFonts w:hint="eastAsia"/>
        </w:rPr>
        <w:t>如果缴费作品数量是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</w:rPr>
        <w:t>40</w:t>
      </w:r>
      <w:r>
        <w:rPr>
          <w:rFonts w:hint="eastAsia"/>
        </w:rPr>
        <w:t>、</w:t>
      </w:r>
      <w:r>
        <w:rPr>
          <w:rFonts w:hint="eastAsia"/>
        </w:rPr>
        <w:t>50</w:t>
      </w:r>
      <w:r>
        <w:rPr>
          <w:rFonts w:hint="eastAsia"/>
        </w:rPr>
        <w:t>、</w:t>
      </w:r>
      <w:r>
        <w:rPr>
          <w:rFonts w:hint="eastAsia"/>
        </w:rPr>
        <w:t>60</w:t>
      </w:r>
      <w:r>
        <w:rPr>
          <w:rFonts w:hint="eastAsia"/>
        </w:rPr>
        <w:t>个作品，可以直接选择对应门票点击下一步，例如</w:t>
      </w:r>
      <w:r w:rsidR="007743D4">
        <w:rPr>
          <w:rFonts w:hint="eastAsia"/>
        </w:rPr>
        <w:t>有</w:t>
      </w:r>
      <w:r>
        <w:rPr>
          <w:rFonts w:hint="eastAsia"/>
        </w:rPr>
        <w:t>10</w:t>
      </w:r>
      <w:r>
        <w:rPr>
          <w:rFonts w:hint="eastAsia"/>
        </w:rPr>
        <w:t>个作品</w:t>
      </w:r>
      <w:r w:rsidR="007743D4">
        <w:rPr>
          <w:rFonts w:hint="eastAsia"/>
        </w:rPr>
        <w:t>需要缴费</w:t>
      </w:r>
      <w:r>
        <w:rPr>
          <w:rFonts w:hint="eastAsia"/>
        </w:rPr>
        <w:t>：</w:t>
      </w:r>
    </w:p>
    <w:p w14:paraId="5CB3C3AF" w14:textId="77777777" w:rsidR="008F252B" w:rsidRDefault="008F252B" w:rsidP="008F252B">
      <w:pPr>
        <w:pStyle w:val="a4"/>
        <w:ind w:firstLine="420"/>
      </w:pPr>
      <w:r>
        <w:rPr>
          <w:rFonts w:hint="eastAsia"/>
        </w:rPr>
        <w:t>1</w:t>
      </w:r>
      <w:r>
        <w:rPr>
          <w:rFonts w:hint="eastAsia"/>
        </w:rPr>
        <w:t>）如下图选择“</w:t>
      </w:r>
      <w:r w:rsidRPr="000446AD">
        <w:rPr>
          <w:rFonts w:hint="eastAsia"/>
        </w:rPr>
        <w:t>2024</w:t>
      </w:r>
      <w:r w:rsidRPr="000446AD">
        <w:rPr>
          <w:rFonts w:hint="eastAsia"/>
        </w:rPr>
        <w:t>年江苏省大学生计算机设计大赛</w:t>
      </w:r>
      <w:r w:rsidRPr="000446AD">
        <w:rPr>
          <w:rFonts w:hint="eastAsia"/>
        </w:rPr>
        <w:t>10</w:t>
      </w:r>
      <w:r w:rsidRPr="000446AD">
        <w:rPr>
          <w:rFonts w:hint="eastAsia"/>
        </w:rPr>
        <w:t>个作品交费</w:t>
      </w:r>
      <w:r>
        <w:rPr>
          <w:rFonts w:hint="eastAsia"/>
        </w:rPr>
        <w:t>”下拉到页面底部，点击下一步，</w:t>
      </w:r>
    </w:p>
    <w:p w14:paraId="7766F3DA" w14:textId="5D4A994E" w:rsidR="008F252B" w:rsidRDefault="008F252B" w:rsidP="008F252B">
      <w:r>
        <w:rPr>
          <w:noProof/>
        </w:rPr>
        <w:lastRenderedPageBreak/>
        <w:drawing>
          <wp:inline distT="0" distB="0" distL="0" distR="0" wp14:anchorId="65B73FB0" wp14:editId="3B6AC03A">
            <wp:extent cx="2328571" cy="1800000"/>
            <wp:effectExtent l="0" t="0" r="0" b="0"/>
            <wp:docPr id="5" name="图片 5" descr="C:\Users\Dell\Documents\WeChat Files\wxid_1o1z30jb4zw822\FileStorage\Temp\1710915013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1o1z30jb4zw822\FileStorage\Temp\17109150137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81E21" wp14:editId="10D894D5">
            <wp:extent cx="3283456" cy="1800000"/>
            <wp:effectExtent l="0" t="0" r="0" b="0"/>
            <wp:docPr id="8" name="图片 8" descr="C:\Users\Dell\Documents\WeChat Files\wxid_1o1z30jb4zw822\FileStorage\Temp\1710915503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1o1z30jb4zw822\FileStorage\Temp\17109155034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55BB" w14:textId="77777777" w:rsidR="008F252B" w:rsidRDefault="008F252B" w:rsidP="008F252B">
      <w:pPr>
        <w:pStyle w:val="a4"/>
        <w:ind w:firstLine="420"/>
      </w:pPr>
      <w:r>
        <w:rPr>
          <w:rFonts w:hint="eastAsia"/>
        </w:rPr>
        <w:t>2</w:t>
      </w:r>
      <w:r>
        <w:rPr>
          <w:rFonts w:hint="eastAsia"/>
        </w:rPr>
        <w:t>）点击添加参会人，填写信息，备注作品编号（</w:t>
      </w:r>
      <w:r w:rsidRPr="00BA2768">
        <w:rPr>
          <w:rFonts w:hint="eastAsia"/>
          <w:b/>
        </w:rPr>
        <w:t>注：</w:t>
      </w:r>
      <w:r>
        <w:rPr>
          <w:rFonts w:hint="eastAsia"/>
        </w:rPr>
        <w:t>作品编号处填写</w:t>
      </w:r>
      <w:r>
        <w:rPr>
          <w:rFonts w:hint="eastAsia"/>
        </w:rPr>
        <w:t>10</w:t>
      </w:r>
      <w:r>
        <w:rPr>
          <w:rFonts w:hint="eastAsia"/>
        </w:rPr>
        <w:t>个作品的完整编号，门票类型需选择点击“非会员票”）</w:t>
      </w:r>
      <w:r>
        <w:rPr>
          <w:rFonts w:hint="eastAsia"/>
        </w:rPr>
        <w:t xml:space="preserve"> </w:t>
      </w:r>
    </w:p>
    <w:p w14:paraId="5C29BF59" w14:textId="1F7AB5F4" w:rsidR="008F252B" w:rsidRDefault="008F252B" w:rsidP="008F252B">
      <w:pPr>
        <w:pStyle w:val="a5"/>
      </w:pPr>
      <w:r>
        <w:drawing>
          <wp:inline distT="0" distB="0" distL="0" distR="0" wp14:anchorId="2632A410" wp14:editId="44ECD49E">
            <wp:extent cx="2980028" cy="1800000"/>
            <wp:effectExtent l="0" t="0" r="0" b="0"/>
            <wp:docPr id="15" name="图片 15" descr="C:\Users\Dell\Documents\WeChat Files\wxid_1o1z30jb4zw822\FileStorage\Temp\1710915674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1o1z30jb4zw822\FileStorage\Temp\17109156744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A3226A" wp14:editId="2A6C0F01">
            <wp:extent cx="2503861" cy="1800000"/>
            <wp:effectExtent l="0" t="0" r="0" b="0"/>
            <wp:docPr id="7" name="图片 7" descr="C:\Users\Dell\Documents\WeChat Files\wxid_1o1z30jb4zw822\FileStorage\Temp\1710925618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1o1z30jb4zw822\FileStorage\Temp\17109256185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B2EE" w14:textId="77777777" w:rsidR="008F252B" w:rsidRPr="008E60E6" w:rsidRDefault="008F252B" w:rsidP="008E60E6">
      <w:pPr>
        <w:pStyle w:val="a6"/>
      </w:pPr>
      <w:bookmarkStart w:id="0" w:name="_GoBack"/>
      <w:r w:rsidRPr="008E60E6">
        <w:rPr>
          <w:rFonts w:hint="eastAsia"/>
        </w:rPr>
        <w:t>3</w:t>
      </w:r>
      <w:r w:rsidRPr="008E60E6">
        <w:rPr>
          <w:rFonts w:hint="eastAsia"/>
        </w:rPr>
        <w:t>）点击确定后，页面出现报名信息，且支付价格显示为</w:t>
      </w:r>
      <w:r w:rsidRPr="008E60E6">
        <w:rPr>
          <w:rFonts w:hint="eastAsia"/>
        </w:rPr>
        <w:t>3000</w:t>
      </w:r>
      <w:r w:rsidRPr="008E60E6">
        <w:rPr>
          <w:rFonts w:hint="eastAsia"/>
        </w:rPr>
        <w:t>，点击提交订单，根据提示选择付款方式：</w:t>
      </w:r>
    </w:p>
    <w:bookmarkEnd w:id="0"/>
    <w:p w14:paraId="580038F0" w14:textId="53D187F5" w:rsidR="008F252B" w:rsidRDefault="008F252B" w:rsidP="008F252B">
      <w:pPr>
        <w:pStyle w:val="a5"/>
      </w:pPr>
      <w:r w:rsidRPr="0014099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drawing>
          <wp:inline distT="0" distB="0" distL="0" distR="0" wp14:anchorId="3B1D3830" wp14:editId="1F7E6677">
            <wp:extent cx="2924567" cy="1800000"/>
            <wp:effectExtent l="0" t="0" r="0" b="0"/>
            <wp:docPr id="9" name="图片 9" descr="C:\Users\Dell\Documents\WeChat Files\wxid_1o1z30jb4zw822\FileStorage\Temp\1710926123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1o1z30jb4zw822\FileStorage\Temp\171092612386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59AA88" wp14:editId="12EFE5CC">
            <wp:extent cx="3031387" cy="1800000"/>
            <wp:effectExtent l="0" t="0" r="0" b="0"/>
            <wp:docPr id="18" name="图片 18" descr="C:\Users\Dell\Documents\WeChat Files\wxid_1o1z30jb4zw822\FileStorage\Temp\1710900270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WeChat Files\wxid_1o1z30jb4zw822\FileStorage\Temp\171090027087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0689" w14:textId="4F7ECF57" w:rsidR="008F252B" w:rsidRDefault="008F252B" w:rsidP="008E60E6">
      <w:pPr>
        <w:pStyle w:val="a6"/>
      </w:pPr>
      <w:r>
        <w:rPr>
          <w:rFonts w:hint="eastAsia"/>
        </w:rPr>
        <w:t>a.</w:t>
      </w:r>
      <w:r>
        <w:t xml:space="preserve"> </w:t>
      </w:r>
      <w:r>
        <w:rPr>
          <w:rFonts w:hint="eastAsia"/>
        </w:rPr>
        <w:t>选择微信或者支付宝</w:t>
      </w:r>
      <w:r w:rsidR="00922F73">
        <w:rPr>
          <w:rFonts w:hint="eastAsia"/>
        </w:rPr>
        <w:t>付款方式</w:t>
      </w:r>
      <w:r>
        <w:rPr>
          <w:rFonts w:hint="eastAsia"/>
        </w:rPr>
        <w:t>，直接扫码付款即可；</w:t>
      </w:r>
    </w:p>
    <w:p w14:paraId="7C9B985A" w14:textId="77777777" w:rsidR="008F252B" w:rsidRDefault="008F252B" w:rsidP="008F252B">
      <w:pPr>
        <w:pStyle w:val="a5"/>
      </w:pPr>
      <w:r>
        <w:drawing>
          <wp:inline distT="0" distB="0" distL="0" distR="0" wp14:anchorId="73D1118D" wp14:editId="5955565D">
            <wp:extent cx="2306719" cy="1800000"/>
            <wp:effectExtent l="0" t="0" r="0" b="0"/>
            <wp:docPr id="28" name="图片 28" descr="C:\Users\Dell\Documents\WeChat Files\wxid_1o1z30jb4zw822\FileStorage\Temp\171092068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WeChat Files\wxid_1o1z30jb4zw822\FileStorage\Temp\171092068647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645C" w14:textId="4A528040" w:rsidR="00027BC0" w:rsidRDefault="008F252B" w:rsidP="008E60E6">
      <w:pPr>
        <w:pStyle w:val="a6"/>
      </w:pPr>
      <w:r>
        <w:rPr>
          <w:rFonts w:hint="eastAsia"/>
        </w:rPr>
        <w:lastRenderedPageBreak/>
        <w:t>b.</w:t>
      </w:r>
      <w:r w:rsidR="00BF6B30">
        <w:rPr>
          <w:rFonts w:hint="eastAsia"/>
        </w:rPr>
        <w:t>线下转账</w:t>
      </w:r>
      <w:r w:rsidR="00B02BC2">
        <w:rPr>
          <w:rFonts w:hint="eastAsia"/>
        </w:rPr>
        <w:t>方式</w:t>
      </w:r>
      <w:r>
        <w:rPr>
          <w:rFonts w:hint="eastAsia"/>
        </w:rPr>
        <w:t>，</w:t>
      </w:r>
      <w:r w:rsidR="00027BC0">
        <w:rPr>
          <w:rFonts w:hint="eastAsia"/>
        </w:rPr>
        <w:t>选择</w:t>
      </w:r>
      <w:r>
        <w:rPr>
          <w:rFonts w:hint="eastAsia"/>
        </w:rPr>
        <w:t>“线下转账”</w:t>
      </w:r>
      <w:r w:rsidR="00027BC0">
        <w:rPr>
          <w:rFonts w:hint="eastAsia"/>
        </w:rPr>
        <w:t>按钮，然后</w:t>
      </w:r>
      <w:r w:rsidR="00B02BC2" w:rsidRPr="00B02BC2">
        <w:rPr>
          <w:rFonts w:hint="eastAsia"/>
        </w:rPr>
        <w:t>点击</w:t>
      </w:r>
      <w:r w:rsidR="00027BC0" w:rsidRPr="00B02BC2">
        <w:rPr>
          <w:rFonts w:hint="eastAsia"/>
        </w:rPr>
        <w:t xml:space="preserve"> </w:t>
      </w:r>
      <w:r w:rsidR="00B02BC2" w:rsidRPr="00B02BC2">
        <w:rPr>
          <w:rFonts w:hint="eastAsia"/>
        </w:rPr>
        <w:t>“填写工单”</w:t>
      </w:r>
      <w:r w:rsidR="00027BC0">
        <w:rPr>
          <w:rFonts w:hint="eastAsia"/>
        </w:rPr>
        <w:t>，</w:t>
      </w:r>
      <w:r w:rsidR="00027BC0">
        <w:t>根据要求填写信息</w:t>
      </w:r>
      <w:r w:rsidR="00027BC0">
        <w:rPr>
          <w:rFonts w:hint="eastAsia"/>
        </w:rPr>
        <w:t>并</w:t>
      </w:r>
      <w:r w:rsidR="00027BC0">
        <w:t>上传汇款</w:t>
      </w:r>
      <w:r w:rsidR="00027BC0">
        <w:rPr>
          <w:rFonts w:hint="eastAsia"/>
        </w:rPr>
        <w:t>截图，点击“提交工单”，等待学会审核即可。</w:t>
      </w:r>
    </w:p>
    <w:p w14:paraId="2D3A9F68" w14:textId="2E15638D" w:rsidR="008F252B" w:rsidRDefault="008F252B" w:rsidP="00B02BC2">
      <w:pPr>
        <w:pStyle w:val="a5"/>
      </w:pPr>
      <w:r>
        <w:drawing>
          <wp:inline distT="0" distB="0" distL="0" distR="0" wp14:anchorId="7C819B58" wp14:editId="6538623D">
            <wp:extent cx="2714722" cy="1620000"/>
            <wp:effectExtent l="0" t="0" r="0" b="0"/>
            <wp:docPr id="22" name="图片 22" descr="C:\Users\Dell\Documents\WeChat Files\wxid_1o1z30jb4zw822\FileStorage\Temp\171091727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1o1z30jb4zw822\FileStorage\Temp\17109172713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BC2">
        <w:drawing>
          <wp:inline distT="0" distB="0" distL="0" distR="0" wp14:anchorId="0598EF98" wp14:editId="6E6E1D62">
            <wp:extent cx="2694489" cy="1620000"/>
            <wp:effectExtent l="0" t="0" r="0" b="0"/>
            <wp:docPr id="25" name="图片 25" descr="C:\Users\Dell\Documents\WeChat Files\wxid_1o1z30jb4zw822\FileStorage\Temp\1710917936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WeChat Files\wxid_1o1z30jb4zw822\FileStorage\Temp\17109179366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8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2330" w14:textId="3E68F3D4" w:rsidR="008F252B" w:rsidRDefault="008F252B" w:rsidP="00B02BC2">
      <w:pPr>
        <w:pStyle w:val="a5"/>
      </w:pPr>
    </w:p>
    <w:p w14:paraId="7EE5793C" w14:textId="77777777" w:rsidR="008F252B" w:rsidRDefault="008F252B" w:rsidP="00B02BC2">
      <w:pPr>
        <w:pStyle w:val="a5"/>
      </w:pPr>
      <w:r>
        <w:drawing>
          <wp:inline distT="0" distB="0" distL="0" distR="0" wp14:anchorId="3A52A4EC" wp14:editId="7A60A337">
            <wp:extent cx="2733094" cy="1800000"/>
            <wp:effectExtent l="0" t="0" r="0" b="0"/>
            <wp:docPr id="24" name="图片 24" descr="C:\Users\Dell\Documents\WeChat Files\wxid_1o1z30jb4zw822\FileStorage\Temp\171091767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WeChat Files\wxid_1o1z30jb4zw822\FileStorage\Temp\17109176712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E6F0" w14:textId="77777777" w:rsidR="008F252B" w:rsidRDefault="008F252B" w:rsidP="008E60E6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t>如需查看报名信息</w:t>
      </w:r>
      <w:r>
        <w:rPr>
          <w:rFonts w:hint="eastAsia"/>
        </w:rPr>
        <w:t>，</w:t>
      </w:r>
      <w:r>
        <w:t>可以点击</w:t>
      </w:r>
      <w:r>
        <w:rPr>
          <w:rFonts w:hint="eastAsia"/>
        </w:rPr>
        <w:t>“</w:t>
      </w:r>
      <w:r>
        <w:t>个人中心</w:t>
      </w:r>
      <w:r>
        <w:rPr>
          <w:rFonts w:hint="eastAsia"/>
        </w:rPr>
        <w:t>”“报名记录”查看报名情况，报名成功即可看到右上角显示“已完成”并可以“查看电子票”。</w:t>
      </w:r>
    </w:p>
    <w:p w14:paraId="07704DA6" w14:textId="77777777" w:rsidR="008F252B" w:rsidRDefault="008F252B" w:rsidP="00B02BC2">
      <w:pPr>
        <w:pStyle w:val="a5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91599D">
        <w:t xml:space="preserve"> </w:t>
      </w:r>
      <w:r>
        <w:drawing>
          <wp:inline distT="0" distB="0" distL="0" distR="0" wp14:anchorId="4C12ABBB" wp14:editId="715CB1FC">
            <wp:extent cx="5559800" cy="1800000"/>
            <wp:effectExtent l="0" t="0" r="3175" b="0"/>
            <wp:docPr id="11" name="图片 11" descr="C:\Users\Dell\Documents\WeChat Files\wxid_1o1z30jb4zw822\FileStorage\Temp\1710926449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1o1z30jb4zw822\FileStorage\Temp\17109264498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5DBD" w14:textId="77777777" w:rsidR="008F252B" w:rsidRPr="007B73B7" w:rsidRDefault="008F252B" w:rsidP="00B02BC2">
      <w:pPr>
        <w:pStyle w:val="a5"/>
      </w:pPr>
      <w:r>
        <w:drawing>
          <wp:inline distT="0" distB="0" distL="0" distR="0" wp14:anchorId="23D66EA7" wp14:editId="745FC69F">
            <wp:extent cx="5274310" cy="1828820"/>
            <wp:effectExtent l="0" t="0" r="2540" b="0"/>
            <wp:docPr id="12" name="图片 12" descr="C:\Users\Dell\Documents\WeChat Files\wxid_1o1z30jb4zw822\FileStorage\Temp\1710926538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WeChat Files\wxid_1o1z30jb4zw822\FileStorage\Temp\17109265382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DAD2" w14:textId="46E215F4" w:rsidR="008F252B" w:rsidRDefault="008F252B" w:rsidP="008E60E6">
      <w:pPr>
        <w:pStyle w:val="a6"/>
      </w:pPr>
      <w:r>
        <w:rPr>
          <w:rFonts w:hint="eastAsia"/>
        </w:rPr>
        <w:t>2.</w:t>
      </w:r>
      <w:r>
        <w:rPr>
          <w:rFonts w:hint="eastAsia"/>
        </w:rPr>
        <w:t>如果报名作品数量无法选择</w:t>
      </w:r>
      <w:r w:rsidR="007743D4">
        <w:rPr>
          <w:rFonts w:hint="eastAsia"/>
        </w:rPr>
        <w:t>单</w:t>
      </w:r>
      <w:r>
        <w:rPr>
          <w:rFonts w:hint="eastAsia"/>
        </w:rPr>
        <w:t>个门票类型，可以在当前账户下，分别选</w:t>
      </w:r>
      <w:r w:rsidRPr="00E21CFC">
        <w:rPr>
          <w:rFonts w:hint="eastAsia"/>
        </w:rPr>
        <w:t>2</w:t>
      </w:r>
      <w:r w:rsidRPr="00E21CFC">
        <w:rPr>
          <w:rFonts w:hint="eastAsia"/>
        </w:rPr>
        <w:t>种门票类型分</w:t>
      </w:r>
      <w:r w:rsidRPr="00E21CFC">
        <w:rPr>
          <w:rFonts w:hint="eastAsia"/>
        </w:rPr>
        <w:t>2</w:t>
      </w:r>
      <w:r w:rsidRPr="00E21CFC">
        <w:rPr>
          <w:rFonts w:hint="eastAsia"/>
        </w:rPr>
        <w:t>次提交订</w:t>
      </w:r>
      <w:r w:rsidRPr="00E21CFC">
        <w:rPr>
          <w:rFonts w:hint="eastAsia"/>
        </w:rPr>
        <w:lastRenderedPageBreak/>
        <w:t>单</w:t>
      </w:r>
      <w:r>
        <w:rPr>
          <w:rFonts w:hint="eastAsia"/>
        </w:rPr>
        <w:t>并缴费，例如是</w:t>
      </w:r>
      <w:r>
        <w:rPr>
          <w:rFonts w:hint="eastAsia"/>
        </w:rPr>
        <w:t>13</w:t>
      </w:r>
      <w:r>
        <w:rPr>
          <w:rFonts w:hint="eastAsia"/>
        </w:rPr>
        <w:t>个作品，如先选择“</w:t>
      </w:r>
      <w:r>
        <w:rPr>
          <w:rFonts w:hint="eastAsia"/>
        </w:rPr>
        <w:t>10</w:t>
      </w:r>
      <w:r>
        <w:rPr>
          <w:rFonts w:hint="eastAsia"/>
        </w:rPr>
        <w:t>个作品门票”，按上述操作，缴费成功后，再点击“参会报名”选择“</w:t>
      </w:r>
      <w:r>
        <w:rPr>
          <w:rFonts w:hint="eastAsia"/>
        </w:rPr>
        <w:t>3</w:t>
      </w:r>
      <w:r>
        <w:rPr>
          <w:rFonts w:hint="eastAsia"/>
        </w:rPr>
        <w:t>个作品门票”，</w:t>
      </w:r>
      <w:r>
        <w:t>再按</w:t>
      </w:r>
      <w:r>
        <w:rPr>
          <w:rFonts w:hint="eastAsia"/>
        </w:rPr>
        <w:t>上述</w:t>
      </w:r>
      <w:r>
        <w:t>操作填写参会人</w:t>
      </w:r>
      <w:r>
        <w:rPr>
          <w:rFonts w:hint="eastAsia"/>
        </w:rPr>
        <w:t>（</w:t>
      </w:r>
      <w:r w:rsidRPr="00AF0C73">
        <w:rPr>
          <w:rFonts w:hint="eastAsia"/>
        </w:rPr>
        <w:t>注：</w:t>
      </w:r>
      <w:r>
        <w:rPr>
          <w:rFonts w:hint="eastAsia"/>
        </w:rPr>
        <w:t>第二个订单的联系电话必须与第一个订单电话不一样），</w:t>
      </w:r>
      <w:r>
        <w:t>提交订单并缴费即可</w:t>
      </w:r>
      <w:r>
        <w:rPr>
          <w:rFonts w:hint="eastAsia"/>
        </w:rPr>
        <w:t>。</w:t>
      </w:r>
    </w:p>
    <w:p w14:paraId="1D46676F" w14:textId="77777777" w:rsidR="008F252B" w:rsidRDefault="008F252B" w:rsidP="00B02BC2">
      <w:pPr>
        <w:pStyle w:val="a5"/>
      </w:pPr>
      <w:r>
        <w:drawing>
          <wp:inline distT="0" distB="0" distL="0" distR="0" wp14:anchorId="1953BD52" wp14:editId="3C92BA7F">
            <wp:extent cx="5115464" cy="1649173"/>
            <wp:effectExtent l="0" t="0" r="9525" b="8255"/>
            <wp:docPr id="13" name="图片 13" descr="C:\Users\Dell\Documents\WeChat Files\wxid_1o1z30jb4zw822\FileStorage\Temp\1710926652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WeChat Files\wxid_1o1z30jb4zw822\FileStorage\Temp\171092665298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13" cy="16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C931" w14:textId="77777777" w:rsidR="008F252B" w:rsidRDefault="008F252B" w:rsidP="00B02BC2">
      <w:pPr>
        <w:pStyle w:val="a5"/>
      </w:pPr>
      <w:r>
        <w:drawing>
          <wp:inline distT="0" distB="0" distL="0" distR="0" wp14:anchorId="64096D75" wp14:editId="58B8FABE">
            <wp:extent cx="5118884" cy="2156604"/>
            <wp:effectExtent l="0" t="0" r="5715" b="0"/>
            <wp:docPr id="35" name="图片 35" descr="C:\Users\Dell\Documents\WeChat Files\wxid_1o1z30jb4zw822\FileStorage\Temp\1710922763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cuments\WeChat Files\wxid_1o1z30jb4zw822\FileStorage\Temp\171092276385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81" cy="21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3BAA" w14:textId="77777777" w:rsidR="008F252B" w:rsidRDefault="008F252B" w:rsidP="00B02BC2">
      <w:pPr>
        <w:pStyle w:val="a5"/>
      </w:pPr>
      <w:r w:rsidRPr="0042532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drawing>
          <wp:inline distT="0" distB="0" distL="0" distR="0" wp14:anchorId="4B7831AD" wp14:editId="5D168DD7">
            <wp:extent cx="5184476" cy="3902465"/>
            <wp:effectExtent l="0" t="0" r="0" b="3175"/>
            <wp:docPr id="14" name="图片 14" descr="C:\Users\Dell\Documents\WeChat Files\wxid_1o1z30jb4zw822\FileStorage\Temp\1710926849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1o1z30jb4zw822\FileStorage\Temp\17109268499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03" cy="39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BC2">
        <w:lastRenderedPageBreak/>
        <w:drawing>
          <wp:inline distT="0" distB="0" distL="0" distR="0" wp14:anchorId="454C62B2" wp14:editId="1E732E98">
            <wp:extent cx="5011947" cy="3046030"/>
            <wp:effectExtent l="0" t="0" r="0" b="2540"/>
            <wp:docPr id="37" name="图片 37" descr="C:\Users\Dell\Documents\WeChat Files\wxid_1o1z30jb4zw822\FileStorage\Temp\1710923082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cuments\WeChat Files\wxid_1o1z30jb4zw822\FileStorage\Temp\171092308254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80" cy="30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9A97" w14:textId="77777777" w:rsidR="008F252B" w:rsidRDefault="008F252B" w:rsidP="00B02BC2">
      <w:pPr>
        <w:pStyle w:val="a5"/>
      </w:pPr>
      <w:r>
        <w:drawing>
          <wp:inline distT="0" distB="0" distL="0" distR="0" wp14:anchorId="43CF2E39" wp14:editId="7E2D129A">
            <wp:extent cx="5063440" cy="3950898"/>
            <wp:effectExtent l="0" t="0" r="4445" b="0"/>
            <wp:docPr id="38" name="图片 38" descr="C:\Users\Dell\Documents\WeChat Files\wxid_1o1z30jb4zw822\FileStorage\Temp\171092068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WeChat Files\wxid_1o1z30jb4zw822\FileStorage\Temp\171092068647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1" cy="39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3E51" w14:textId="77777777" w:rsidR="008F252B" w:rsidRDefault="008F252B" w:rsidP="008F252B"/>
    <w:p w14:paraId="202A4450" w14:textId="3472F3FF" w:rsidR="008F252B" w:rsidRDefault="008F252B" w:rsidP="006209D3">
      <w:pPr>
        <w:pStyle w:val="a4"/>
        <w:ind w:firstLine="422"/>
      </w:pPr>
      <w:r w:rsidRPr="00F20F0C">
        <w:rPr>
          <w:rFonts w:hint="eastAsia"/>
          <w:b/>
        </w:rPr>
        <w:t>注</w:t>
      </w:r>
      <w:r>
        <w:rPr>
          <w:rFonts w:hint="eastAsia"/>
        </w:rPr>
        <w:t>：如果缴费过程中断，第二次登录账号，先进入“个人中心”</w:t>
      </w:r>
      <w:r>
        <w:rPr>
          <w:rFonts w:hint="eastAsia"/>
        </w:rPr>
        <w:t xml:space="preserve"> </w:t>
      </w:r>
      <w:r>
        <w:rPr>
          <w:rFonts w:hint="eastAsia"/>
        </w:rPr>
        <w:t>“报名记录”查看订单</w:t>
      </w:r>
      <w:r w:rsidR="00B02BC2">
        <w:rPr>
          <w:rFonts w:hint="eastAsia"/>
        </w:rPr>
        <w:t>,</w:t>
      </w:r>
      <w:r w:rsidR="00B02BC2">
        <w:rPr>
          <w:rFonts w:hint="eastAsia"/>
        </w:rPr>
        <w:t>继续交费</w:t>
      </w:r>
      <w:r w:rsidR="008267FD">
        <w:rPr>
          <w:rFonts w:hint="eastAsia"/>
        </w:rPr>
        <w:t>或重新</w:t>
      </w:r>
      <w:r w:rsidR="006209D3">
        <w:rPr>
          <w:rFonts w:hint="eastAsia"/>
        </w:rPr>
        <w:t>“报名参会”</w:t>
      </w:r>
      <w:r>
        <w:rPr>
          <w:rFonts w:hint="eastAsia"/>
        </w:rPr>
        <w:t>。</w:t>
      </w:r>
    </w:p>
    <w:p w14:paraId="6991368B" w14:textId="77777777" w:rsidR="006209D3" w:rsidRDefault="006209D3" w:rsidP="006209D3">
      <w:pPr>
        <w:pStyle w:val="a4"/>
        <w:ind w:firstLine="420"/>
      </w:pPr>
    </w:p>
    <w:p w14:paraId="59A37E8C" w14:textId="77777777" w:rsidR="006209D3" w:rsidRDefault="006209D3" w:rsidP="006209D3">
      <w:pPr>
        <w:pStyle w:val="a4"/>
        <w:ind w:firstLine="420"/>
      </w:pPr>
    </w:p>
    <w:p w14:paraId="17867D14" w14:textId="11EB0003" w:rsidR="006209D3" w:rsidRDefault="006209D3" w:rsidP="006209D3">
      <w:pPr>
        <w:pStyle w:val="a4"/>
        <w:ind w:firstLine="420"/>
      </w:pPr>
      <w:r>
        <w:rPr>
          <w:rFonts w:hint="eastAsia"/>
        </w:rPr>
        <w:t>交费</w:t>
      </w:r>
      <w:r w:rsidR="00935557">
        <w:rPr>
          <w:rFonts w:hint="eastAsia"/>
        </w:rPr>
        <w:t>联系人：石克</w:t>
      </w:r>
      <w:r w:rsidR="00935557">
        <w:rPr>
          <w:rFonts w:hint="eastAsia"/>
        </w:rPr>
        <w:t xml:space="preserve"> </w:t>
      </w:r>
      <w:r w:rsidR="00935557">
        <w:t>18114472513</w:t>
      </w:r>
    </w:p>
    <w:p w14:paraId="35D26B7A" w14:textId="1E8AFE3E" w:rsidR="000B52F8" w:rsidRPr="008F252B" w:rsidRDefault="000B52F8" w:rsidP="008F252B"/>
    <w:sectPr w:rsidR="000B52F8" w:rsidRPr="008F252B" w:rsidSect="008F252B">
      <w:footerReference w:type="default" r:id="rId31"/>
      <w:footerReference w:type="first" r:id="rId32"/>
      <w:pgSz w:w="11906" w:h="16838"/>
      <w:pgMar w:top="992" w:right="1247" w:bottom="1440" w:left="124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F44B6" w14:textId="77777777" w:rsidR="00113062" w:rsidRDefault="00113062" w:rsidP="00A62EBC">
      <w:r>
        <w:separator/>
      </w:r>
    </w:p>
  </w:endnote>
  <w:endnote w:type="continuationSeparator" w:id="0">
    <w:p w14:paraId="37719D92" w14:textId="77777777" w:rsidR="00113062" w:rsidRDefault="00113062" w:rsidP="00A6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6123971"/>
      <w:docPartObj>
        <w:docPartGallery w:val="Page Numbers (Bottom of Page)"/>
        <w:docPartUnique/>
      </w:docPartObj>
    </w:sdtPr>
    <w:sdtEndPr/>
    <w:sdtContent>
      <w:p w14:paraId="7DCB15C9" w14:textId="77777777" w:rsidR="00A62EBC" w:rsidRDefault="00A62EB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0E6" w:rsidRPr="008E60E6">
          <w:rPr>
            <w:noProof/>
            <w:lang w:val="zh-CN"/>
          </w:rPr>
          <w:t>2</w:t>
        </w:r>
        <w:r>
          <w:fldChar w:fldCharType="end"/>
        </w:r>
      </w:p>
    </w:sdtContent>
  </w:sdt>
  <w:p w14:paraId="730FB847" w14:textId="77777777" w:rsidR="00A62EBC" w:rsidRDefault="00A62EB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18551"/>
      <w:docPartObj>
        <w:docPartGallery w:val="Page Numbers (Bottom of Page)"/>
        <w:docPartUnique/>
      </w:docPartObj>
    </w:sdtPr>
    <w:sdtEndPr/>
    <w:sdtContent>
      <w:p w14:paraId="46B30214" w14:textId="7553EA5B" w:rsidR="007743D4" w:rsidRDefault="007743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0E6" w:rsidRPr="008E60E6">
          <w:rPr>
            <w:noProof/>
            <w:lang w:val="zh-CN"/>
          </w:rPr>
          <w:t>1</w:t>
        </w:r>
        <w:r>
          <w:fldChar w:fldCharType="end"/>
        </w:r>
      </w:p>
    </w:sdtContent>
  </w:sdt>
  <w:p w14:paraId="1351DDB4" w14:textId="77777777" w:rsidR="007743D4" w:rsidRDefault="007743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DA49C" w14:textId="77777777" w:rsidR="00113062" w:rsidRDefault="00113062" w:rsidP="00A62EBC">
      <w:r>
        <w:separator/>
      </w:r>
    </w:p>
  </w:footnote>
  <w:footnote w:type="continuationSeparator" w:id="0">
    <w:p w14:paraId="61FE2F65" w14:textId="77777777" w:rsidR="00113062" w:rsidRDefault="00113062" w:rsidP="00A62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1877"/>
    <w:multiLevelType w:val="hybridMultilevel"/>
    <w:tmpl w:val="D9900CDC"/>
    <w:lvl w:ilvl="0" w:tplc="3D86A4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431EB1"/>
    <w:multiLevelType w:val="multilevel"/>
    <w:tmpl w:val="3F2A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2B"/>
    <w:rsid w:val="00027BC0"/>
    <w:rsid w:val="000B52F8"/>
    <w:rsid w:val="00113062"/>
    <w:rsid w:val="001535B8"/>
    <w:rsid w:val="00174A02"/>
    <w:rsid w:val="00174C9F"/>
    <w:rsid w:val="001966CC"/>
    <w:rsid w:val="001D4435"/>
    <w:rsid w:val="0020631C"/>
    <w:rsid w:val="00246442"/>
    <w:rsid w:val="002E1225"/>
    <w:rsid w:val="002E144C"/>
    <w:rsid w:val="003254D6"/>
    <w:rsid w:val="003C6B5E"/>
    <w:rsid w:val="003E1B42"/>
    <w:rsid w:val="00410714"/>
    <w:rsid w:val="004D122B"/>
    <w:rsid w:val="005142D3"/>
    <w:rsid w:val="0052120A"/>
    <w:rsid w:val="00550B07"/>
    <w:rsid w:val="005700D7"/>
    <w:rsid w:val="00570682"/>
    <w:rsid w:val="00585941"/>
    <w:rsid w:val="005F394F"/>
    <w:rsid w:val="006209D3"/>
    <w:rsid w:val="006360A9"/>
    <w:rsid w:val="00662F73"/>
    <w:rsid w:val="0068297D"/>
    <w:rsid w:val="00682DEB"/>
    <w:rsid w:val="006A0E20"/>
    <w:rsid w:val="006A64D1"/>
    <w:rsid w:val="007408E1"/>
    <w:rsid w:val="007743D4"/>
    <w:rsid w:val="00796E76"/>
    <w:rsid w:val="008267FD"/>
    <w:rsid w:val="00843400"/>
    <w:rsid w:val="0087055F"/>
    <w:rsid w:val="00890B08"/>
    <w:rsid w:val="008D5318"/>
    <w:rsid w:val="008E60E6"/>
    <w:rsid w:val="008F252B"/>
    <w:rsid w:val="00922F73"/>
    <w:rsid w:val="00933062"/>
    <w:rsid w:val="00935557"/>
    <w:rsid w:val="00952717"/>
    <w:rsid w:val="009A13CE"/>
    <w:rsid w:val="009B1613"/>
    <w:rsid w:val="009E7801"/>
    <w:rsid w:val="00A27AC4"/>
    <w:rsid w:val="00A55FA3"/>
    <w:rsid w:val="00A62EBC"/>
    <w:rsid w:val="00AE6427"/>
    <w:rsid w:val="00B02BC2"/>
    <w:rsid w:val="00B33E46"/>
    <w:rsid w:val="00B35685"/>
    <w:rsid w:val="00B4339E"/>
    <w:rsid w:val="00BD0983"/>
    <w:rsid w:val="00BF6B30"/>
    <w:rsid w:val="00C80ED7"/>
    <w:rsid w:val="00C8493B"/>
    <w:rsid w:val="00CC414C"/>
    <w:rsid w:val="00DB2A51"/>
    <w:rsid w:val="00DC6591"/>
    <w:rsid w:val="00DE19C1"/>
    <w:rsid w:val="00E02658"/>
    <w:rsid w:val="00E1128A"/>
    <w:rsid w:val="00E55197"/>
    <w:rsid w:val="00E71D4C"/>
    <w:rsid w:val="00F6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0B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2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A13CE"/>
    <w:pPr>
      <w:spacing w:before="116"/>
      <w:jc w:val="left"/>
      <w:outlineLvl w:val="0"/>
    </w:pPr>
    <w:rPr>
      <w:rFonts w:ascii="宋体" w:eastAsia="宋体" w:hAnsi="宋体"/>
      <w:kern w:val="0"/>
      <w:sz w:val="30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报道标题"/>
    <w:basedOn w:val="a"/>
    <w:autoRedefine/>
    <w:qFormat/>
    <w:rsid w:val="00174A02"/>
    <w:pPr>
      <w:spacing w:beforeLines="30" w:before="93" w:afterLines="30" w:after="93"/>
      <w:jc w:val="center"/>
    </w:pPr>
    <w:rPr>
      <w:rFonts w:ascii="宋体" w:eastAsia="宋体" w:hAnsi="宋体"/>
      <w:b/>
      <w:sz w:val="28"/>
      <w:szCs w:val="28"/>
    </w:rPr>
  </w:style>
  <w:style w:type="paragraph" w:customStyle="1" w:styleId="a4">
    <w:name w:val="报道正文"/>
    <w:basedOn w:val="a"/>
    <w:autoRedefine/>
    <w:qFormat/>
    <w:rsid w:val="008F252B"/>
    <w:pPr>
      <w:ind w:firstLineChars="200" w:firstLine="200"/>
    </w:pPr>
    <w:rPr>
      <w:rFonts w:ascii="仿宋" w:eastAsia="宋体" w:hAnsi="仿宋"/>
      <w:szCs w:val="21"/>
    </w:rPr>
  </w:style>
  <w:style w:type="paragraph" w:customStyle="1" w:styleId="a5">
    <w:name w:val="图片格格式"/>
    <w:basedOn w:val="a4"/>
    <w:autoRedefine/>
    <w:qFormat/>
    <w:rsid w:val="005F394F"/>
    <w:pPr>
      <w:ind w:firstLineChars="0" w:firstLine="0"/>
      <w:jc w:val="center"/>
    </w:pPr>
    <w:rPr>
      <w:noProof/>
    </w:rPr>
  </w:style>
  <w:style w:type="paragraph" w:customStyle="1" w:styleId="a6">
    <w:name w:val="报道小标题"/>
    <w:basedOn w:val="a4"/>
    <w:autoRedefine/>
    <w:qFormat/>
    <w:rsid w:val="008E60E6"/>
    <w:pPr>
      <w:spacing w:beforeLines="20" w:before="62" w:afterLines="20" w:after="62"/>
      <w:ind w:rightChars="100" w:right="210" w:firstLineChars="0" w:firstLine="0"/>
      <w:jc w:val="left"/>
    </w:pPr>
  </w:style>
  <w:style w:type="paragraph" w:styleId="a7">
    <w:name w:val="header"/>
    <w:basedOn w:val="a"/>
    <w:link w:val="Char"/>
    <w:uiPriority w:val="99"/>
    <w:unhideWhenUsed/>
    <w:rsid w:val="00A62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A62EBC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A62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A62EB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A13CE"/>
    <w:rPr>
      <w:rFonts w:ascii="宋体" w:eastAsia="宋体" w:hAnsi="宋体"/>
      <w:kern w:val="0"/>
      <w:sz w:val="30"/>
      <w:szCs w:val="30"/>
      <w:lang w:eastAsia="en-US"/>
    </w:rPr>
  </w:style>
  <w:style w:type="paragraph" w:styleId="a9">
    <w:name w:val="Normal (Web)"/>
    <w:basedOn w:val="a"/>
    <w:uiPriority w:val="99"/>
    <w:semiHidden/>
    <w:unhideWhenUsed/>
    <w:rsid w:val="00DB2A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8F252B"/>
    <w:rPr>
      <w:color w:val="0563C1" w:themeColor="hyperlink"/>
      <w:u w:val="single"/>
    </w:rPr>
  </w:style>
  <w:style w:type="paragraph" w:styleId="ab">
    <w:name w:val="Balloon Text"/>
    <w:basedOn w:val="a"/>
    <w:link w:val="Char1"/>
    <w:uiPriority w:val="99"/>
    <w:semiHidden/>
    <w:unhideWhenUsed/>
    <w:rsid w:val="008E60E6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8E60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2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A13CE"/>
    <w:pPr>
      <w:spacing w:before="116"/>
      <w:jc w:val="left"/>
      <w:outlineLvl w:val="0"/>
    </w:pPr>
    <w:rPr>
      <w:rFonts w:ascii="宋体" w:eastAsia="宋体" w:hAnsi="宋体"/>
      <w:kern w:val="0"/>
      <w:sz w:val="30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报道标题"/>
    <w:basedOn w:val="a"/>
    <w:autoRedefine/>
    <w:qFormat/>
    <w:rsid w:val="00174A02"/>
    <w:pPr>
      <w:spacing w:beforeLines="30" w:before="93" w:afterLines="30" w:after="93"/>
      <w:jc w:val="center"/>
    </w:pPr>
    <w:rPr>
      <w:rFonts w:ascii="宋体" w:eastAsia="宋体" w:hAnsi="宋体"/>
      <w:b/>
      <w:sz w:val="28"/>
      <w:szCs w:val="28"/>
    </w:rPr>
  </w:style>
  <w:style w:type="paragraph" w:customStyle="1" w:styleId="a4">
    <w:name w:val="报道正文"/>
    <w:basedOn w:val="a"/>
    <w:autoRedefine/>
    <w:qFormat/>
    <w:rsid w:val="008F252B"/>
    <w:pPr>
      <w:ind w:firstLineChars="200" w:firstLine="200"/>
    </w:pPr>
    <w:rPr>
      <w:rFonts w:ascii="仿宋" w:eastAsia="宋体" w:hAnsi="仿宋"/>
      <w:szCs w:val="21"/>
    </w:rPr>
  </w:style>
  <w:style w:type="paragraph" w:customStyle="1" w:styleId="a5">
    <w:name w:val="图片格格式"/>
    <w:basedOn w:val="a4"/>
    <w:autoRedefine/>
    <w:qFormat/>
    <w:rsid w:val="005F394F"/>
    <w:pPr>
      <w:ind w:firstLineChars="0" w:firstLine="0"/>
      <w:jc w:val="center"/>
    </w:pPr>
    <w:rPr>
      <w:noProof/>
    </w:rPr>
  </w:style>
  <w:style w:type="paragraph" w:customStyle="1" w:styleId="a6">
    <w:name w:val="报道小标题"/>
    <w:basedOn w:val="a4"/>
    <w:autoRedefine/>
    <w:qFormat/>
    <w:rsid w:val="008E60E6"/>
    <w:pPr>
      <w:spacing w:beforeLines="20" w:before="62" w:afterLines="20" w:after="62"/>
      <w:ind w:rightChars="100" w:right="210" w:firstLineChars="0" w:firstLine="0"/>
      <w:jc w:val="left"/>
    </w:pPr>
  </w:style>
  <w:style w:type="paragraph" w:styleId="a7">
    <w:name w:val="header"/>
    <w:basedOn w:val="a"/>
    <w:link w:val="Char"/>
    <w:uiPriority w:val="99"/>
    <w:unhideWhenUsed/>
    <w:rsid w:val="00A62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A62EBC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A62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A62EB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A13CE"/>
    <w:rPr>
      <w:rFonts w:ascii="宋体" w:eastAsia="宋体" w:hAnsi="宋体"/>
      <w:kern w:val="0"/>
      <w:sz w:val="30"/>
      <w:szCs w:val="30"/>
      <w:lang w:eastAsia="en-US"/>
    </w:rPr>
  </w:style>
  <w:style w:type="paragraph" w:styleId="a9">
    <w:name w:val="Normal (Web)"/>
    <w:basedOn w:val="a"/>
    <w:uiPriority w:val="99"/>
    <w:semiHidden/>
    <w:unhideWhenUsed/>
    <w:rsid w:val="00DB2A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8F252B"/>
    <w:rPr>
      <w:color w:val="0563C1" w:themeColor="hyperlink"/>
      <w:u w:val="single"/>
    </w:rPr>
  </w:style>
  <w:style w:type="paragraph" w:styleId="ab">
    <w:name w:val="Balloon Text"/>
    <w:basedOn w:val="a"/>
    <w:link w:val="Char1"/>
    <w:uiPriority w:val="99"/>
    <w:semiHidden/>
    <w:unhideWhenUsed/>
    <w:rsid w:val="008E60E6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8E60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metting-h5.jscs.org.cn/single?meeting_id=60111940432798515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&#33258;&#23450;&#20041;%20Office%20&#27169;&#26495;\&#36890;&#30693;&#27169;&#26495;0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0EF5C-EFC4-49B0-B3D8-EDD814ED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通知模板012</Template>
  <TotalTime>4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5</cp:revision>
  <dcterms:created xsi:type="dcterms:W3CDTF">2024-03-25T06:22:00Z</dcterms:created>
  <dcterms:modified xsi:type="dcterms:W3CDTF">2024-03-28T07:47:00Z</dcterms:modified>
</cp:coreProperties>
</file>